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0A565" w14:textId="77777777" w:rsidR="006E65EB" w:rsidRPr="000B7005" w:rsidRDefault="009F1E4A" w:rsidP="006F37CE">
      <w:pPr>
        <w:pStyle w:val="Datum"/>
        <w:jc w:val="center"/>
        <w:rPr>
          <w:sz w:val="20"/>
          <w:szCs w:val="20"/>
        </w:rPr>
      </w:pPr>
      <w:r w:rsidRPr="000B7005">
        <w:rPr>
          <w:noProof/>
          <w:sz w:val="20"/>
          <w:szCs w:val="20"/>
        </w:rPr>
        <w:drawing>
          <wp:inline distT="0" distB="0" distL="0" distR="0" wp14:anchorId="19BDACFD" wp14:editId="1CA23689">
            <wp:extent cx="6097773" cy="3153103"/>
            <wp:effectExtent l="0" t="0" r="0" b="0"/>
            <wp:docPr id="3" name="Afbeelding 3" descr="Afbeelding met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ichten-afbeelding(2428120639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25" cy="31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0A4E" w14:textId="77132FA2" w:rsidR="00D363B1" w:rsidRPr="000B7005" w:rsidRDefault="00D363B1" w:rsidP="006F37CE">
      <w:pPr>
        <w:pStyle w:val="Kop1"/>
        <w:rPr>
          <w:rFonts w:ascii="Arial" w:hAnsi="Arial" w:cs="Arial"/>
          <w:b w:val="0"/>
          <w:sz w:val="20"/>
          <w:szCs w:val="20"/>
        </w:rPr>
      </w:pPr>
    </w:p>
    <w:p w14:paraId="652E6A6C" w14:textId="77777777" w:rsidR="00A1588C" w:rsidRPr="000B7005" w:rsidRDefault="00A1588C" w:rsidP="00C57365">
      <w:pPr>
        <w:jc w:val="center"/>
        <w:rPr>
          <w:rFonts w:ascii="Arial Narrow" w:hAnsi="Arial Narrow"/>
          <w:color w:val="auto"/>
          <w:sz w:val="20"/>
          <w:szCs w:val="20"/>
        </w:rPr>
      </w:pPr>
    </w:p>
    <w:p w14:paraId="39C61A6B" w14:textId="40B593C4" w:rsidR="009F1E4A" w:rsidRPr="000B7005" w:rsidRDefault="00C57365" w:rsidP="00C57365">
      <w:pPr>
        <w:jc w:val="center"/>
        <w:rPr>
          <w:rFonts w:ascii="Arial Narrow" w:hAnsi="Arial Narrow"/>
          <w:b/>
          <w:bCs/>
          <w:color w:val="auto"/>
          <w:sz w:val="56"/>
          <w:szCs w:val="56"/>
        </w:rPr>
      </w:pPr>
      <w:r w:rsidRPr="000B7005">
        <w:rPr>
          <w:rFonts w:ascii="Arial Narrow" w:hAnsi="Arial Narrow"/>
          <w:b/>
          <w:bCs/>
          <w:color w:val="auto"/>
          <w:sz w:val="56"/>
          <w:szCs w:val="56"/>
        </w:rPr>
        <w:t>MONTAGE BADMEESTERSTOEL</w:t>
      </w:r>
    </w:p>
    <w:p w14:paraId="10F29A93" w14:textId="46C7ADBD" w:rsidR="00A1588C" w:rsidRPr="000B7005" w:rsidRDefault="00A1588C" w:rsidP="00D44636">
      <w:pPr>
        <w:adjustRightInd w:val="0"/>
        <w:spacing w:after="0" w:line="240" w:lineRule="auto"/>
        <w:jc w:val="center"/>
        <w:rPr>
          <w:rFonts w:ascii="Arial Narrow" w:hAnsi="Arial Narrow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Voor model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 xml:space="preserve">1 </w:t>
      </w:r>
      <w:proofErr w:type="gramStart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proofErr w:type="gramEnd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2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3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4</w:t>
      </w:r>
    </w:p>
    <w:p w14:paraId="409F9E7F" w14:textId="77777777" w:rsidR="00A1588C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27C81B2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57FE93C3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030269C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837F7D1" w14:textId="5C7784D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-Niet duiken of springen van de stoel.</w:t>
      </w:r>
    </w:p>
    <w:p w14:paraId="162B0A22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plaatsen op een vlakke en stabiele ondergrond.</w:t>
      </w:r>
    </w:p>
    <w:p w14:paraId="0C3081E9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-Maximum gewicht op de stoel 125kg.</w:t>
      </w:r>
    </w:p>
    <w:p w14:paraId="3BF48D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-Maximaal 1 persoon tegelijk toegelaten op de stoel.</w:t>
      </w:r>
    </w:p>
    <w:p w14:paraId="2FD327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-Bij gebruik buiten en/of van een parasol is het aangeraden om een goede verankering te voorzien.</w:t>
      </w:r>
    </w:p>
    <w:p w14:paraId="528CF715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alleen gebruiken door bevoegde personen.</w:t>
      </w:r>
    </w:p>
    <w:p w14:paraId="0EA72B59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4C1BD8A" w14:textId="02462E34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9673A5C" w14:textId="6D3912FF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19AA471" w14:textId="77777777" w:rsidR="002D7A69" w:rsidRPr="000B7005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F04AAB" w14:textId="57912522" w:rsidR="00D363B1" w:rsidRPr="000B7005" w:rsidRDefault="00E00134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B</w:t>
      </w:r>
      <w:r w:rsidR="009F1E4A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evestigingsmaterialen:</w:t>
      </w:r>
      <w:r w:rsidR="00D363B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</w:p>
    <w:p w14:paraId="764A720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D261B9C" w14:textId="05EC7AAE" w:rsidR="00D44636" w:rsidRPr="000B7005" w:rsidRDefault="00D363B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Alle bouten, slagmoeren en schroeven zijn gecoat tegen roest en geschikt voor gebruik in vochtige ruimte.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Zie attest.</w:t>
      </w:r>
    </w:p>
    <w:p w14:paraId="28153AF4" w14:textId="68F755CB" w:rsidR="002D7A69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73A3380A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0EEF702A" w14:textId="161F355F" w:rsidR="00C57365" w:rsidRPr="000B7005" w:rsidRDefault="0062710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Gereedschap </w:t>
      </w:r>
      <w:r w:rsidR="00643803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nodig voor montage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>:</w:t>
      </w:r>
      <w:r w:rsidR="001B1468"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</w:t>
      </w:r>
    </w:p>
    <w:p w14:paraId="63DBD26B" w14:textId="2EFB6970" w:rsidR="00BE6BA5" w:rsidRPr="000B7005" w:rsidRDefault="006F37C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Kunststof hamer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i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nbussleutel voor M6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5B3E67">
        <w:rPr>
          <w:rFonts w:ascii="Arial Narrow" w:hAnsi="Arial Narrow" w:cs="Arial"/>
          <w:color w:val="auto"/>
          <w:sz w:val="20"/>
          <w:szCs w:val="20"/>
          <w:lang w:val="nl-BE"/>
        </w:rPr>
        <w:t>torx T20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schroevendraaier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.</w:t>
      </w:r>
      <w:r w:rsidR="00E0180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</w:t>
      </w:r>
      <w:r w:rsidR="00A1588C" w:rsidRPr="00A0275C">
        <w:rPr>
          <w:rFonts w:ascii="Arial Narrow" w:hAnsi="Arial Narrow" w:cs="Arial"/>
          <w:color w:val="FF0000"/>
          <w:sz w:val="20"/>
          <w:szCs w:val="20"/>
          <w:lang w:val="nl-BE"/>
        </w:rPr>
        <w:t>GEBRUIK GEEN HANDBOORMACHINE</w:t>
      </w:r>
    </w:p>
    <w:p w14:paraId="17A93EF0" w14:textId="77777777" w:rsidR="003F6511" w:rsidRPr="000B7005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7F1C2B64" w14:textId="57A9DC08" w:rsidR="003F6511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2A6AF740" w14:textId="77777777" w:rsidR="006905E6" w:rsidRPr="006905E6" w:rsidRDefault="006905E6" w:rsidP="006905E6"/>
    <w:p w14:paraId="49DD8B76" w14:textId="4C36CE20" w:rsidR="003F6511" w:rsidRPr="000B7005" w:rsidRDefault="00FB0C55" w:rsidP="00FB0C55">
      <w:pPr>
        <w:tabs>
          <w:tab w:val="left" w:pos="3194"/>
        </w:tabs>
        <w:rPr>
          <w:sz w:val="20"/>
          <w:szCs w:val="20"/>
        </w:rPr>
      </w:pPr>
      <w:r w:rsidRPr="000B7005">
        <w:rPr>
          <w:sz w:val="20"/>
          <w:szCs w:val="20"/>
        </w:rPr>
        <w:tab/>
      </w:r>
    </w:p>
    <w:p w14:paraId="043A523D" w14:textId="0D1BA131" w:rsidR="00F92EC1" w:rsidRPr="000B7005" w:rsidRDefault="002C58FD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Cs/>
          <w:color w:val="auto"/>
          <w:sz w:val="40"/>
          <w:szCs w:val="40"/>
          <w:u w:val="single"/>
        </w:rPr>
      </w:pPr>
      <w:r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lastRenderedPageBreak/>
        <w:t>M</w:t>
      </w:r>
      <w:r w:rsidR="00D363B1"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t>ONTAGE</w:t>
      </w:r>
    </w:p>
    <w:p w14:paraId="3458CDD9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D285B1" w14:textId="77777777" w:rsidR="00A0275C" w:rsidRDefault="00A027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C7195DF" w14:textId="5BF90F73" w:rsidR="002C58FD" w:rsidRPr="000B7005" w:rsidRDefault="002C58FD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Rugleuning</w:t>
      </w:r>
      <w:r w:rsidR="00117C65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3817F9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207A75B" w14:textId="77777777" w:rsidR="003F6511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0D4575B" w14:textId="77777777" w:rsidR="0084435B" w:rsidRPr="000B7005" w:rsidRDefault="0084435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2388BF2" w14:textId="77777777" w:rsidR="0062710C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2DAFA8" wp14:editId="6AB8A1F6">
            <wp:extent cx="3166743" cy="2113280"/>
            <wp:effectExtent l="0" t="0" r="0" b="0"/>
            <wp:docPr id="38" name="Afbeelding 38" descr="Afbeelding met binnen, koelkast, kas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DSC2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74" cy="21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62710C"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82A43B7" wp14:editId="1874AC28">
            <wp:extent cx="2175243" cy="2939885"/>
            <wp:effectExtent l="0" t="1270" r="0" b="0"/>
            <wp:docPr id="39" name="Afbeelding 3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DSC27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7782" cy="298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4BB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5DC4D6" w14:textId="5F066D80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Afgeronde kant naar boven. Draai constructie om voor het aanbrengen van </w:t>
      </w:r>
      <w:r w:rsidR="006905E6">
        <w:rPr>
          <w:rFonts w:ascii="Arial Narrow" w:hAnsi="Arial Narrow" w:cs="Arial"/>
          <w:color w:val="auto"/>
          <w:sz w:val="20"/>
          <w:szCs w:val="20"/>
        </w:rPr>
        <w:t>het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proofErr w:type="spellStart"/>
      <w:r w:rsidRPr="000B7005">
        <w:rPr>
          <w:rFonts w:ascii="Arial Narrow" w:hAnsi="Arial Narrow" w:cs="Arial"/>
          <w:color w:val="auto"/>
          <w:sz w:val="20"/>
          <w:szCs w:val="20"/>
        </w:rPr>
        <w:t>rug</w:t>
      </w:r>
      <w:r w:rsidR="00A1588C" w:rsidRPr="000B7005">
        <w:rPr>
          <w:rFonts w:ascii="Arial Narrow" w:hAnsi="Arial Narrow" w:cs="Arial"/>
          <w:color w:val="auto"/>
          <w:sz w:val="20"/>
          <w:szCs w:val="20"/>
        </w:rPr>
        <w:t>vlak</w:t>
      </w:r>
      <w:proofErr w:type="spellEnd"/>
      <w:r w:rsidR="00A1588C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6E654C1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E5544BE" w14:textId="070F3B5E" w:rsidR="006C59E2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583B28BB" w14:textId="38B89581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70966393" w14:textId="118596C9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4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51</w:t>
      </w:r>
      <w:r w:rsidR="00A0275C">
        <w:rPr>
          <w:rFonts w:ascii="Arial Narrow" w:hAnsi="Arial Narrow" w:cs="Arial"/>
          <w:color w:val="auto"/>
          <w:sz w:val="20"/>
          <w:szCs w:val="20"/>
        </w:rPr>
        <w:t>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mm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(kor</w:t>
      </w:r>
      <w:r w:rsidR="003F6511" w:rsidRPr="000B7005">
        <w:rPr>
          <w:rFonts w:ascii="Arial Narrow" w:hAnsi="Arial Narrow" w:cs="Arial"/>
          <w:color w:val="auto"/>
          <w:sz w:val="20"/>
          <w:szCs w:val="20"/>
        </w:rPr>
        <w:t>t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ste)</w:t>
      </w:r>
    </w:p>
    <w:p w14:paraId="5476EFD8" w14:textId="41B25C15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7L en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7R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71DC0B9B" w14:textId="52FB3B4C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1EB299" w14:textId="14A3B8CB" w:rsidR="003F6511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F50FCC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195C533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1B626DB" w14:textId="3F25822C" w:rsidR="0062710C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it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vlak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1CFFAE39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FD689D" w14:textId="77777777" w:rsidR="002C58FD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EFD4ADB" wp14:editId="1D39E374">
            <wp:extent cx="2890911" cy="2168116"/>
            <wp:effectExtent l="0" t="0" r="5080" b="3810"/>
            <wp:docPr id="8" name="Afbeelding 8" descr="Afbeelding met muur, meubels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8885" cy="22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F86659" wp14:editId="1AC61758">
            <wp:extent cx="2936875" cy="2199032"/>
            <wp:effectExtent l="0" t="0" r="0" b="0"/>
            <wp:docPr id="40" name="Afbeelding 40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DSC27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47" cy="22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790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A32CB3" w14:textId="17CB8B30" w:rsidR="006C59E2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Bevestig de 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f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>r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ame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latten aan elkaar. 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Buig het zitvlak zachtjes en bevestig eerst het kleine schuine vlak gelijk met de voorkant.</w:t>
      </w:r>
    </w:p>
    <w:p w14:paraId="2B2C66C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F68474" w14:textId="11DB753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5441D2C" w14:textId="7DBA55DE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3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61200251" w14:textId="3718F85F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2405B565" w14:textId="7CCBB8AD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5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 </w:t>
      </w:r>
    </w:p>
    <w:p w14:paraId="0A0CA09D" w14:textId="05793D60" w:rsidR="00F92EC1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53822954" w14:textId="3C7A41F7" w:rsidR="00BE6BA5" w:rsidRPr="000B7005" w:rsidRDefault="00BE6BA5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9418702" w14:textId="21E52F3F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0523D5B" w14:textId="1E08B21D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BEADBA4" w14:textId="335FCC1D" w:rsidR="00A0275C" w:rsidRDefault="00FB0C55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687E0443" w14:textId="77777777" w:rsidR="006905E6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EA5C54C" w14:textId="68DC5A38" w:rsidR="003F6511" w:rsidRPr="000B7005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color w:val="auto"/>
          <w:sz w:val="20"/>
          <w:szCs w:val="20"/>
        </w:rPr>
        <w:softHyphen/>
      </w:r>
      <w:r>
        <w:rPr>
          <w:rFonts w:ascii="Arial Narrow" w:hAnsi="Arial Narrow" w:cs="Arial"/>
          <w:color w:val="auto"/>
          <w:sz w:val="20"/>
          <w:szCs w:val="20"/>
        </w:rPr>
        <w:softHyphen/>
      </w:r>
    </w:p>
    <w:p w14:paraId="53E4BB6C" w14:textId="08F6FAB3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0F1ADB" w14:textId="3B2659FE" w:rsidR="00557031" w:rsidRPr="000B7005" w:rsidRDefault="00117C65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T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rede 1 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en/of 2 en/of 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3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en 4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9573D8A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8640FE" w14:textId="0E69813D" w:rsidR="002C58FD" w:rsidRPr="000B7005" w:rsidRDefault="0055703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Trede 1 is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onderaan</w:t>
      </w:r>
      <w:r w:rsidRPr="000B7005">
        <w:rPr>
          <w:rFonts w:ascii="Arial Narrow" w:hAnsi="Arial Narrow" w:cs="Arial"/>
          <w:color w:val="auto"/>
          <w:sz w:val="20"/>
          <w:szCs w:val="20"/>
        </w:rPr>
        <w:t>!</w:t>
      </w:r>
    </w:p>
    <w:p w14:paraId="2B780673" w14:textId="456BDC24" w:rsidR="001B1468" w:rsidRPr="000B7005" w:rsidRDefault="006D2A6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Vergeet niet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, indien nodig,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de slagmoeren aan te brengen.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Kijk goed naar de stand van de 4 slagmoeren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op de </w:t>
      </w:r>
      <w:proofErr w:type="spellStart"/>
      <w:r w:rsidR="00643803">
        <w:rPr>
          <w:rFonts w:ascii="Arial Narrow" w:hAnsi="Arial Narrow" w:cs="Arial"/>
          <w:color w:val="auto"/>
          <w:sz w:val="20"/>
          <w:szCs w:val="20"/>
        </w:rPr>
        <w:t>fotos</w:t>
      </w:r>
      <w:proofErr w:type="spellEnd"/>
      <w:r w:rsidR="0050623B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70C9D3F0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69C29C4" w14:textId="77777777" w:rsidR="00117C65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AD9178" wp14:editId="14B283B6">
            <wp:extent cx="1655379" cy="2207173"/>
            <wp:effectExtent l="0" t="0" r="0" b="3175"/>
            <wp:docPr id="10" name="Afbeelding 10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71" cy="22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F738BCD" wp14:editId="2EC6F12B">
            <wp:extent cx="1706880" cy="2275841"/>
            <wp:effectExtent l="0" t="0" r="0" b="0"/>
            <wp:docPr id="11" name="Afbeelding 11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43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94" cy="23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11ED338" wp14:editId="3699C198">
            <wp:extent cx="1654810" cy="2206413"/>
            <wp:effectExtent l="0" t="0" r="0" b="3810"/>
            <wp:docPr id="12" name="Afbeelding 12" descr="Afbeelding met muur, binnen, badkam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43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84641" cy="22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1FFB22B1" w14:textId="0E44B5A2" w:rsidR="00117C65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2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       Foto 3</w:t>
      </w:r>
    </w:p>
    <w:p w14:paraId="7CF8B687" w14:textId="6C7F5F76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D7E2CF9" w14:textId="77777777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06E95A7" w14:textId="77777777" w:rsidR="006E65EB" w:rsidRPr="000B7005" w:rsidRDefault="00FC0A32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3A4AB2D" wp14:editId="1F47B7B7">
            <wp:extent cx="3014345" cy="2011581"/>
            <wp:effectExtent l="0" t="0" r="0" b="0"/>
            <wp:docPr id="42" name="Afbeelding 42" descr="Afbeelding met muur, binnen, venste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DSC2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21" cy="20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D5F9D35" wp14:editId="781EB6CB">
            <wp:extent cx="3011642" cy="2009775"/>
            <wp:effectExtent l="0" t="0" r="0" b="0"/>
            <wp:docPr id="41" name="Afbeelding 41" descr="Afbeelding met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DSC28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43" cy="20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2D6FE7BC" w14:textId="76C5E95F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5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– onderste boven</w:t>
      </w:r>
    </w:p>
    <w:p w14:paraId="3919D663" w14:textId="77777777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F42770F" w14:textId="1A5FD9B9" w:rsidR="00557031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Bovenplaat van de t</w:t>
      </w:r>
      <w:r w:rsidR="003B2261" w:rsidRPr="000B7005">
        <w:rPr>
          <w:rFonts w:ascii="Arial Narrow" w:hAnsi="Arial Narrow" w:cs="Arial"/>
          <w:color w:val="auto"/>
          <w:sz w:val="20"/>
          <w:szCs w:val="20"/>
        </w:rPr>
        <w:t>rede bevestigen aan de BOVENKANT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 xml:space="preserve"> -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foto 2 </w:t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- .</w:t>
      </w:r>
      <w:proofErr w:type="gramEnd"/>
      <w:r w:rsidRPr="000B7005">
        <w:rPr>
          <w:rFonts w:ascii="Arial Narrow" w:hAnsi="Arial Narrow" w:cs="Arial"/>
          <w:color w:val="auto"/>
          <w:sz w:val="20"/>
          <w:szCs w:val="20"/>
        </w:rPr>
        <w:t xml:space="preserve"> Leg de constructie zo dat de stand van de slagmoeren overeenkomt met de foto.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>Bevestig dan de tredeplaat (nr9)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>foto 3.</w:t>
      </w:r>
    </w:p>
    <w:p w14:paraId="6AD0AF7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C63701D" w14:textId="45766A16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Na bevestiging van de trede draai alles om en bevestig de legplaat N°10 (foto 5)</w:t>
      </w:r>
    </w:p>
    <w:p w14:paraId="1089C4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3DE4993" w14:textId="63F2E79B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Herhaal deze bewerking voor elke trede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van de stoel!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Niet elke trede heeft een legplaat N°10.</w:t>
      </w:r>
    </w:p>
    <w:p w14:paraId="21B95F0D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F80369C" w14:textId="7777777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per trede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54BBE40D" w14:textId="2F32165E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47289758" w14:textId="62DC390D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18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</w:t>
      </w:r>
    </w:p>
    <w:p w14:paraId="7B42F5E3" w14:textId="371DFB28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9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52E00D62" w14:textId="679A1176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0FFA156A" w14:textId="511E68B3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N°10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1 stuk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(afhankelijk van hoogte stoel).</w:t>
      </w:r>
    </w:p>
    <w:p w14:paraId="786E559E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B183632" w14:textId="1C9CC93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5DF10CD" w14:textId="2AAF6CE4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6F1229F" w14:textId="0BCA05A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047B3FA" w14:textId="39D075A2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3D8C57" w14:textId="0D3D99D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F434B03" w14:textId="23A1624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143C30B" w14:textId="1F9E258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2B684" w14:textId="15F0985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13482" w14:textId="11183AD4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959FD8" w14:textId="2C22109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1E332A5" w14:textId="741AA9D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F2D5BB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96CA15E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AE3FC13" w14:textId="78E4919F" w:rsidR="002C58FD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voor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aan:</w:t>
      </w:r>
    </w:p>
    <w:p w14:paraId="73B3732D" w14:textId="77777777" w:rsidR="002B6E79" w:rsidRPr="000B7005" w:rsidRDefault="002B6E79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74A2B90" w14:textId="059AED0C" w:rsidR="002C58FD" w:rsidRPr="000B7005" w:rsidRDefault="002C58FD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D5780F5" wp14:editId="2E1E9439">
            <wp:extent cx="1885315" cy="2513753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3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11" cy="25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AB680A9" wp14:editId="3FCD49B3">
            <wp:extent cx="2520587" cy="1890441"/>
            <wp:effectExtent l="0" t="2540" r="4445" b="4445"/>
            <wp:docPr id="16" name="Afbeelding 16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4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3088" cy="19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DA92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375F1CE" w14:textId="27FE2FFE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Monteer de blokje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gelijk met de achterzijde van de lang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ste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steunen.</w:t>
      </w:r>
    </w:p>
    <w:p w14:paraId="4ECA320B" w14:textId="75781A15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ertegen en steek de bouten erdoor. Vastzetten gaat nog niet.</w:t>
      </w:r>
    </w:p>
    <w:p w14:paraId="092B020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EEB167" w14:textId="2664EED4" w:rsidR="00DC41B5" w:rsidRPr="000B7005" w:rsidRDefault="00DC41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09189B5B" w14:textId="142644E4" w:rsidR="00DC41B5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DC41B5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00CAADC" w14:textId="460E3E36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12Ra+b</w:t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51036142" w14:textId="2B7571FD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11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2 stuks</w:t>
      </w:r>
    </w:p>
    <w:p w14:paraId="09B708AE" w14:textId="19946490" w:rsidR="001B1468" w:rsidRPr="000B7005" w:rsidRDefault="001B1468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E2A4DA" w14:textId="77777777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DD4BDAC" w14:textId="0A9FCA23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achteraan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57D4DBE" w14:textId="77777777" w:rsidR="00DF58A6" w:rsidRPr="000B7005" w:rsidRDefault="00E448AB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5140F02" wp14:editId="5C86B8F6">
            <wp:extent cx="1868557" cy="2799836"/>
            <wp:effectExtent l="0" t="0" r="0" b="0"/>
            <wp:docPr id="43" name="Afbeelding 4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DSC2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3714" cy="28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F602159" wp14:editId="586D3905">
            <wp:extent cx="1860550" cy="2787836"/>
            <wp:effectExtent l="0" t="0" r="0" b="6350"/>
            <wp:docPr id="44" name="Afbeelding 4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DSC2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11" cy="28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</w:p>
    <w:p w14:paraId="0E68C94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1C5F31" w14:textId="51FA67B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blokjes gelijk met de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voor</w:t>
      </w:r>
      <w:r w:rsidRPr="000B7005">
        <w:rPr>
          <w:rFonts w:ascii="Arial Narrow" w:hAnsi="Arial Narrow" w:cs="Arial"/>
          <w:color w:val="auto"/>
          <w:sz w:val="20"/>
          <w:szCs w:val="20"/>
        </w:rPr>
        <w:t>zijde van de lange steunen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zoals op de foto aangegeven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. </w:t>
      </w:r>
    </w:p>
    <w:p w14:paraId="527CCDAA" w14:textId="77777777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Blokjes met gat aan de bovenzijde lange steunen.</w:t>
      </w:r>
    </w:p>
    <w:p w14:paraId="18EADE0F" w14:textId="2FF1C020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</w:t>
      </w:r>
      <w:r w:rsidR="00643803" w:rsidRPr="000B7005">
        <w:rPr>
          <w:rFonts w:ascii="Arial Narrow" w:hAnsi="Arial Narrow" w:cs="Arial"/>
          <w:color w:val="auto"/>
          <w:sz w:val="20"/>
          <w:szCs w:val="20"/>
        </w:rPr>
        <w:t>er</w:t>
      </w:r>
      <w:r w:rsidR="00643803">
        <w:rPr>
          <w:rFonts w:ascii="Arial Narrow" w:hAnsi="Arial Narrow" w:cs="Arial"/>
          <w:color w:val="auto"/>
          <w:sz w:val="20"/>
          <w:szCs w:val="20"/>
        </w:rPr>
        <w:t>tegen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en steek de bouten erdoor. Vastzetten gaat nog niet.</w:t>
      </w:r>
    </w:p>
    <w:p w14:paraId="031148E0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5559D20" w14:textId="64FE18FB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0798687" w14:textId="443741EE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12AC1D6" w14:textId="51083DCA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14Ra+b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305AEB96" w14:textId="532C51D4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6905E6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2 sets</w:t>
      </w:r>
    </w:p>
    <w:p w14:paraId="2B0C9FDA" w14:textId="77777777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4969D63B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7E0BCE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1F378A2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6C6D6C6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687A65" w14:textId="6864520E" w:rsidR="006905E6" w:rsidRDefault="00643803" w:rsidP="00643803">
      <w:pPr>
        <w:tabs>
          <w:tab w:val="left" w:pos="3062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</w:p>
    <w:p w14:paraId="791A9009" w14:textId="552A3CB9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Montage voor en achter</w:t>
      </w:r>
      <w:r w:rsidR="00211F5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s</w:t>
      </w:r>
      <w:r w:rsidR="00452CEF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te 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aan zitvlak en trede(n)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6E419CB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B14AF8B" w14:textId="4FFE5AC6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samengestelde poten </w:t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van de linkerkant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15L en de samengestelde poten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van de rechterkant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>15R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339F2E28" w14:textId="66272659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Hou er rekening mee dat de parasol en drinkbeker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steun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aan de buitenkant moeten zitten.</w:t>
      </w:r>
    </w:p>
    <w:p w14:paraId="06F711F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BA7305" w14:textId="077990A2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7C836F" wp14:editId="33CB0514">
            <wp:extent cx="2407725" cy="3210299"/>
            <wp:effectExtent l="0" t="0" r="5715" b="3175"/>
            <wp:docPr id="19" name="Afbeelding 19" descr="Afbeelding met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44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71" cy="32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E1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0E8E9C3F" wp14:editId="100CD769">
            <wp:extent cx="4046231" cy="3034577"/>
            <wp:effectExtent l="0" t="0" r="5080" b="1270"/>
            <wp:docPr id="20" name="Afbeelding 20" descr="Afbeelding met binnen, muur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44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00715" cy="30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7364" w14:textId="0C9DF6C3" w:rsidR="00885F5C" w:rsidRPr="000B7005" w:rsidRDefault="006B2E12" w:rsidP="006B2E12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DF58A6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57B0854D" wp14:editId="67A2E08C">
            <wp:extent cx="6209968" cy="4657328"/>
            <wp:effectExtent l="0" t="0" r="635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44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5670" cy="47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CC8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8E67E72" w14:textId="4F788D83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1D8DC152" w14:textId="0A05ECF2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15L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15R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623E1B76" w14:textId="6116C494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Foto van s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amengestelde poten voor en achter.</w:t>
      </w:r>
    </w:p>
    <w:p w14:paraId="03B0724F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2AD0D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3BE27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98DFA26" w14:textId="3E9ACD2E" w:rsidR="00211F51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 xml:space="preserve">Monteer de 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op de samengestelde treden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. </w:t>
      </w:r>
    </w:p>
    <w:p w14:paraId="413C666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626921F" w14:textId="635EA713" w:rsidR="00DF58A6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bouten waren er reeds doorgestoken.</w:t>
      </w:r>
    </w:p>
    <w:p w14:paraId="10C06477" w14:textId="77777777" w:rsidR="00BA15D4" w:rsidRPr="000B7005" w:rsidRDefault="00BA15D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FDADB5C" w14:textId="6FE582D2" w:rsidR="00DF58A6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  <w:r w:rsidR="00885F5C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E26879" wp14:editId="1DD00C41">
            <wp:extent cx="1964482" cy="2619306"/>
            <wp:effectExtent l="0" t="0" r="4445" b="0"/>
            <wp:docPr id="22" name="Afbeelding 22" descr="Afbeelding met binnen, vloer, tafel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44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46" cy="268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</w:t>
      </w:r>
      <w:r w:rsidR="001B1468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3FFB861" wp14:editId="6508CA58">
            <wp:extent cx="2615076" cy="3486881"/>
            <wp:effectExtent l="0" t="4128" r="0" b="0"/>
            <wp:docPr id="23" name="Afbeelding 23" descr="Afbeelding met binnen, vloer, muu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44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4842" cy="35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A2E8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E1FC1" w14:textId="77777777" w:rsidR="002A783B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D1E0B3" wp14:editId="7EA5F81C">
            <wp:extent cx="2163778" cy="2885038"/>
            <wp:effectExtent l="0" t="0" r="0" b="0"/>
            <wp:docPr id="24" name="Afbeelding 24" descr="Afbeelding met vloer, tafel, sto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44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69" cy="29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5F6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B24F7C" w14:textId="453284B2" w:rsidR="00DF58A6" w:rsidRPr="000B7005" w:rsidRDefault="002A783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rugleuning en armsteunen 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op de stoel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3E19685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2A02CD4" w14:textId="77777777" w:rsidR="002A783B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02C3625" wp14:editId="7B25F989">
            <wp:extent cx="2589291" cy="2646438"/>
            <wp:effectExtent l="0" t="0" r="1905" b="0"/>
            <wp:docPr id="25" name="Afbeelding 25" descr="Afbeelding met vloer, stoel, taf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45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95" cy="26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E303A3" wp14:editId="720F829E">
            <wp:extent cx="1997295" cy="2663061"/>
            <wp:effectExtent l="0" t="0" r="0" b="4445"/>
            <wp:docPr id="26" name="Afbeelding 26" descr="Afbeelding met binnen, object, toile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45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73" cy="27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8BB9" w14:textId="77777777" w:rsidR="00BA15D4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5812D1B8" wp14:editId="65047674">
            <wp:extent cx="2987644" cy="2240660"/>
            <wp:effectExtent l="0" t="0" r="0" b="0"/>
            <wp:docPr id="27" name="Afbeelding 27" descr="Afbeelding met stoel, binnen, vlo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45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21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DF9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BD0EF5A" w14:textId="6FC5D7D4" w:rsidR="00FC0A32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97B43E9" w14:textId="3B77FAFE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16L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16R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28E910FF" w14:textId="561CF5B0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2 sets</w:t>
      </w:r>
    </w:p>
    <w:p w14:paraId="103DC7D4" w14:textId="5BEE786B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668E8E6A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1F2E3A53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2D27C48B" w14:textId="411008CB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 voetsteunen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802819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9AF063C" w14:textId="133244F7" w:rsidR="00834304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breedste vooraan, zijsteunen in de gleuven.</w:t>
      </w:r>
    </w:p>
    <w:p w14:paraId="0A8C79B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ABC8A2" w14:textId="05FA67C8" w:rsidR="00A95E2E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412E95" wp14:editId="1AA5004B">
            <wp:extent cx="3078276" cy="2308634"/>
            <wp:effectExtent l="0" t="0" r="0" b="3175"/>
            <wp:docPr id="29" name="Afbeelding 29" descr="Afbeelding met binnen, vlo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4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69" cy="23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A783B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70901F5" wp14:editId="3F9CDD22">
            <wp:extent cx="3068698" cy="2301450"/>
            <wp:effectExtent l="0" t="0" r="5080" b="0"/>
            <wp:docPr id="30" name="Afbeelding 30" descr="Afbeelding met tafel, meubels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45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71" cy="23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0D04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3CDB45" w14:textId="77777777" w:rsidR="00DF58A6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FDC45FA" wp14:editId="75A889DB">
            <wp:extent cx="3051017" cy="2288189"/>
            <wp:effectExtent l="0" t="0" r="0" b="0"/>
            <wp:docPr id="31" name="Afbeelding 31" descr="Afbeelding met binnen, o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45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32" cy="23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194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B4DFE5" w14:textId="4A2748D6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58FE61E1" w14:textId="4808FB0B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17A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1FDE129" w14:textId="0945B4D6" w:rsidR="00A95E2E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17V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C37055C" w14:textId="173082FA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1D5D8E" w14:textId="709AD4EB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46A6710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73B3B55D" w14:textId="4B804F2E" w:rsidR="002124E0" w:rsidRPr="000B7005" w:rsidRDefault="002124E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Monteer de kruisversterking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2AF2BFD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4197F6" w14:textId="77777777" w:rsidR="00D363B1" w:rsidRPr="000B7005" w:rsidRDefault="002124E0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9CC3C0" wp14:editId="44EA1A4F">
            <wp:extent cx="2009869" cy="3011576"/>
            <wp:effectExtent l="0" t="0" r="0" b="0"/>
            <wp:docPr id="49" name="Afbeelding 4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_DSC28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40" cy="30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C9751C5" wp14:editId="18DCD3AD">
            <wp:extent cx="2012024" cy="3014804"/>
            <wp:effectExtent l="0" t="0" r="0" b="0"/>
            <wp:docPr id="50" name="Afbeelding 50" descr="Afbeelding met muur, object, luch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_DSC28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27" cy="30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48B1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6F96D9" w14:textId="3DB73822" w:rsidR="00A95E2E" w:rsidRPr="000B7005" w:rsidRDefault="0093068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6F81EB6" w14:textId="22A7E7B5" w:rsidR="00930682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19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  <w:t>2 stuks</w:t>
      </w:r>
    </w:p>
    <w:p w14:paraId="2E7BEB27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1DEDE4E4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47BEEB48" w14:textId="51009200" w:rsidR="00A95E2E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Bevestigingsmaterialen</w:t>
      </w:r>
      <w:r w:rsidR="0077625A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 xml:space="preserve"> per stoel:</w:t>
      </w:r>
    </w:p>
    <w:p w14:paraId="3510F116" w14:textId="45792A1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1 trede:</w:t>
      </w:r>
    </w:p>
    <w:p w14:paraId="65FDBAEC" w14:textId="3D16A56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G/ 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51F8D915" w14:textId="013A8E6E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32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7E7DCDE" w14:textId="063AD815" w:rsidR="008D54CB" w:rsidRPr="000B7005" w:rsidRDefault="008D54CB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</w:t>
      </w:r>
      <w:r w:rsidR="00B40B4E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120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9 stuks</w:t>
      </w:r>
    </w:p>
    <w:p w14:paraId="7506A0C8" w14:textId="77777777" w:rsidR="00DA3EA0" w:rsidRPr="000B7005" w:rsidRDefault="00DA3EA0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</w:p>
    <w:p w14:paraId="32791AAD" w14:textId="340C95F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2 treden:</w:t>
      </w:r>
    </w:p>
    <w:p w14:paraId="6B0121E8" w14:textId="35AB209F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257EB0ED" w14:textId="3226F562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74E0710" w14:textId="44E2C278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55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stuks</w:t>
      </w:r>
    </w:p>
    <w:p w14:paraId="2F14F627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38E934B8" w14:textId="4A72BEF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3 treden:</w:t>
      </w:r>
    </w:p>
    <w:p w14:paraId="2D79141A" w14:textId="3FD3C4A4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1904F2CE" w14:textId="68B4F21D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64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2D181D8" w14:textId="34D9EA3E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56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71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31629964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510ADD1C" w14:textId="523409A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4 treden</w:t>
      </w:r>
    </w:p>
    <w:p w14:paraId="28D15024" w14:textId="3463FF7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00FC4E2C" w14:textId="0B0E1171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B2A621E" w14:textId="22E9F12E" w:rsidR="00211F51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184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87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198659AB" w14:textId="6F589626" w:rsidR="0077625A" w:rsidRPr="000B7005" w:rsidRDefault="0077625A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34852358" w14:textId="77777777" w:rsidR="000B7005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75E090A9" w14:textId="77777777" w:rsidR="000B7005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Zithoogte, vloeroppervlak en totale hoogte:</w:t>
      </w:r>
    </w:p>
    <w:p w14:paraId="2E594078" w14:textId="2AE3D32B" w:rsidR="00B40B4E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zithoogte</w:t>
      </w:r>
      <w:proofErr w:type="gramEnd"/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vloeroppervlak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totale hoogte</w:t>
      </w:r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15447CDB" w14:textId="12F3B7EE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1 trede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80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90cm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35</w:t>
      </w:r>
      <w:r w:rsidR="00DF4CDB">
        <w:rPr>
          <w:rFonts w:ascii="Arial Narrow" w:hAnsi="Arial Narrow" w:cs="Arial"/>
          <w:color w:val="auto"/>
          <w:sz w:val="20"/>
          <w:szCs w:val="20"/>
        </w:rPr>
        <w:t>cm</w:t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</w:p>
    <w:p w14:paraId="718BD39A" w14:textId="5AB67A51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2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16c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3x104cm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171cm</w:t>
      </w:r>
    </w:p>
    <w:p w14:paraId="03CEEAA0" w14:textId="257F551C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3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152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118cm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207cm</w:t>
      </w:r>
    </w:p>
    <w:p w14:paraId="13E8AAE2" w14:textId="20F0EB4A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4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188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132cm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</w:t>
      </w:r>
      <w:r w:rsidR="00467E2F">
        <w:rPr>
          <w:rFonts w:ascii="Arial Narrow" w:hAnsi="Arial Narrow" w:cs="Arial"/>
          <w:color w:val="auto"/>
          <w:sz w:val="20"/>
          <w:szCs w:val="20"/>
        </w:rPr>
        <w:t>43cm</w:t>
      </w:r>
    </w:p>
    <w:p w14:paraId="06EBF877" w14:textId="2CF73D0C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23EDC6D9" w14:textId="77777777" w:rsidR="00EF6A9E" w:rsidRPr="000B7005" w:rsidRDefault="00EF6A9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59B21BC" w14:textId="59667787" w:rsidR="008D54CB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Aandachtpunten</w:t>
      </w:r>
      <w:r w:rsidR="00E0180E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:</w:t>
      </w:r>
    </w:p>
    <w:p w14:paraId="4B0454D4" w14:textId="77777777" w:rsidR="00DA3EA0" w:rsidRPr="000B7005" w:rsidRDefault="00DA3EA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017FD512" w14:textId="04F58481" w:rsidR="00211F51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-Vergeet niet om de bouten en slagmoeren na enkele weken nog eens aan te draaien</w:t>
      </w:r>
      <w:r w:rsidR="00C95D09">
        <w:rPr>
          <w:rFonts w:ascii="Arial Narrow" w:hAnsi="Arial Narrow" w:cs="Arial"/>
          <w:color w:val="auto"/>
          <w:sz w:val="20"/>
          <w:szCs w:val="20"/>
        </w:rPr>
        <w:t xml:space="preserve"> met de hand</w:t>
      </w:r>
      <w:r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469B6345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7230DC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F14BA32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AE9214B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4AAD5D8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F0C94" w14:textId="58B425A1" w:rsidR="00E52D03" w:rsidRPr="000B7005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noProof/>
          <w:color w:val="auto"/>
          <w:sz w:val="20"/>
          <w:szCs w:val="20"/>
        </w:rPr>
        <w:lastRenderedPageBreak/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 w:rsidR="00A02DCE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2148302" wp14:editId="05FCE355">
            <wp:extent cx="9475788" cy="6699229"/>
            <wp:effectExtent l="4127" t="0" r="2858" b="2857"/>
            <wp:docPr id="1938317915" name="Afbeelding 2" descr="Afbeelding met tekst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17915" name="Afbeelding 2" descr="Afbeelding met tekst, diagram, ontwerp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35994" cy="67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</w:p>
    <w:sectPr w:rsidR="00E52D03" w:rsidRPr="000B7005" w:rsidSect="00EB2B1F">
      <w:footerReference w:type="default" r:id="rId37"/>
      <w:footerReference w:type="first" r:id="rId38"/>
      <w:pgSz w:w="11907" w:h="16839" w:code="9"/>
      <w:pgMar w:top="720" w:right="720" w:bottom="720" w:left="720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B2B65" w14:textId="77777777" w:rsidR="00EB2B1F" w:rsidRDefault="00EB2B1F">
      <w:pPr>
        <w:spacing w:after="0" w:line="240" w:lineRule="auto"/>
      </w:pPr>
      <w:r>
        <w:separator/>
      </w:r>
    </w:p>
  </w:endnote>
  <w:endnote w:type="continuationSeparator" w:id="0">
    <w:p w14:paraId="52A94815" w14:textId="77777777" w:rsidR="00EB2B1F" w:rsidRDefault="00EB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b w:val="0"/>
        <w:sz w:val="16"/>
        <w:szCs w:val="16"/>
      </w:rPr>
      <w:id w:val="130227933"/>
      <w:docPartObj>
        <w:docPartGallery w:val="Page Numbers (Bottom of Page)"/>
        <w:docPartUnique/>
      </w:docPartObj>
    </w:sdtPr>
    <w:sdtEndPr>
      <w:rPr>
        <w:rFonts w:cs="Arial"/>
        <w:noProof/>
        <w:color w:val="auto"/>
      </w:rPr>
    </w:sdtEndPr>
    <w:sdtContent>
      <w:p w14:paraId="71351903" w14:textId="24A90224" w:rsidR="006E65EB" w:rsidRPr="00211F51" w:rsidRDefault="0000382C" w:rsidP="008D54CB">
        <w:pPr>
          <w:pStyle w:val="Voettekst"/>
          <w:jc w:val="center"/>
          <w:rPr>
            <w:rFonts w:ascii="Arial Narrow" w:hAnsi="Arial Narrow" w:cs="Arial"/>
            <w:b w:val="0"/>
            <w:color w:val="auto"/>
            <w:sz w:val="16"/>
            <w:szCs w:val="16"/>
            <w:lang w:val="nl-BE"/>
          </w:rPr>
        </w:pP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Alle rechten voorbehouden aan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Varitech bvba  </w:t>
        </w:r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-  </w:t>
        </w:r>
        <w:hyperlink r:id="rId1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Made in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Belgiu</w:t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280A" w14:textId="0E3DFF3A" w:rsidR="00211F51" w:rsidRPr="00211F51" w:rsidRDefault="00C57365" w:rsidP="00211F51">
    <w:pPr>
      <w:pStyle w:val="Voettekst"/>
      <w:rPr>
        <w:rFonts w:ascii="Arial Narrow" w:hAnsi="Arial Narrow" w:cs="Arial"/>
        <w:b w:val="0"/>
        <w:color w:val="auto"/>
        <w:sz w:val="16"/>
        <w:szCs w:val="16"/>
        <w:lang w:val="nl-BE"/>
      </w:rPr>
    </w:pPr>
    <w:r w:rsidRPr="00C57365">
      <w:rPr>
        <w:rFonts w:ascii="Arial Narrow" w:hAnsi="Arial Narrow"/>
        <w:b w:val="0"/>
        <w:sz w:val="16"/>
        <w:szCs w:val="16"/>
      </w:rPr>
      <w:t>Uitgave 01-2022 Montage</w:t>
    </w:r>
    <w:r>
      <w:rPr>
        <w:rFonts w:ascii="Arial Narrow" w:hAnsi="Arial Narrow"/>
        <w:b w:val="0"/>
        <w:sz w:val="16"/>
        <w:szCs w:val="16"/>
      </w:rPr>
      <w:tab/>
    </w:r>
    <w:r w:rsidRPr="00211F51">
      <w:rPr>
        <w:rFonts w:ascii="Arial Narrow" w:hAnsi="Arial Narrow"/>
        <w:b w:val="0"/>
        <w:color w:val="auto"/>
        <w:sz w:val="16"/>
        <w:szCs w:val="16"/>
      </w:rPr>
      <w:tab/>
    </w:r>
    <w:sdt>
      <w:sdtPr>
        <w:rPr>
          <w:rFonts w:ascii="Arial Narrow" w:hAnsi="Arial Narrow"/>
          <w:b w:val="0"/>
          <w:color w:val="auto"/>
          <w:sz w:val="16"/>
          <w:szCs w:val="16"/>
        </w:rPr>
        <w:id w:val="681699365"/>
        <w:docPartObj>
          <w:docPartGallery w:val="Page Numbers (Bottom of Page)"/>
          <w:docPartUnique/>
        </w:docPartObj>
      </w:sdtPr>
      <w:sdtEndPr>
        <w:rPr>
          <w:rFonts w:cs="Arial"/>
          <w:noProof/>
        </w:rPr>
      </w:sdtEndPr>
      <w:sdtContent>
        <w:r w:rsidR="00643803">
          <w:rPr>
            <w:rFonts w:ascii="Arial Narrow" w:hAnsi="Arial Narrow" w:cs="Arial"/>
            <w:b w:val="0"/>
            <w:color w:val="auto"/>
            <w:sz w:val="16"/>
            <w:szCs w:val="16"/>
          </w:rPr>
          <w:t xml:space="preserve">Alle </w:t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rechten voorbehouden aan Varitech bvba  -  </w:t>
        </w:r>
        <w:hyperlink r:id="rId1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="00211F51" w:rsidRPr="00FB0C55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Made in Belgium</w:t>
        </w:r>
      </w:sdtContent>
    </w:sdt>
  </w:p>
  <w:p w14:paraId="35BAA0B1" w14:textId="7A2EBF4D" w:rsidR="00C57365" w:rsidRPr="00211F51" w:rsidRDefault="00C57365">
    <w:pPr>
      <w:pStyle w:val="Voettekst"/>
      <w:rPr>
        <w:rFonts w:ascii="Arial Narrow" w:hAnsi="Arial Narrow"/>
        <w:b w:val="0"/>
        <w:color w:val="auto"/>
        <w:sz w:val="16"/>
        <w:szCs w:val="16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E1047" w14:textId="77777777" w:rsidR="00EB2B1F" w:rsidRDefault="00EB2B1F">
      <w:pPr>
        <w:spacing w:after="0" w:line="240" w:lineRule="auto"/>
      </w:pPr>
      <w:r>
        <w:separator/>
      </w:r>
    </w:p>
  </w:footnote>
  <w:footnote w:type="continuationSeparator" w:id="0">
    <w:p w14:paraId="46164149" w14:textId="77777777" w:rsidR="00EB2B1F" w:rsidRDefault="00EB2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5165017">
    <w:abstractNumId w:val="9"/>
  </w:num>
  <w:num w:numId="2" w16cid:durableId="1851025153">
    <w:abstractNumId w:val="7"/>
  </w:num>
  <w:num w:numId="3" w16cid:durableId="259340170">
    <w:abstractNumId w:val="6"/>
  </w:num>
  <w:num w:numId="4" w16cid:durableId="763258596">
    <w:abstractNumId w:val="5"/>
  </w:num>
  <w:num w:numId="5" w16cid:durableId="1056314878">
    <w:abstractNumId w:val="4"/>
  </w:num>
  <w:num w:numId="6" w16cid:durableId="1635869802">
    <w:abstractNumId w:val="8"/>
  </w:num>
  <w:num w:numId="7" w16cid:durableId="429470663">
    <w:abstractNumId w:val="3"/>
  </w:num>
  <w:num w:numId="8" w16cid:durableId="1951621155">
    <w:abstractNumId w:val="2"/>
  </w:num>
  <w:num w:numId="9" w16cid:durableId="1494636815">
    <w:abstractNumId w:val="1"/>
  </w:num>
  <w:num w:numId="10" w16cid:durableId="414084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A8F"/>
    <w:rsid w:val="0000382C"/>
    <w:rsid w:val="00017058"/>
    <w:rsid w:val="000344A4"/>
    <w:rsid w:val="000B7005"/>
    <w:rsid w:val="00100FF1"/>
    <w:rsid w:val="00117C65"/>
    <w:rsid w:val="00146837"/>
    <w:rsid w:val="001B1468"/>
    <w:rsid w:val="00211F51"/>
    <w:rsid w:val="002124E0"/>
    <w:rsid w:val="0022382F"/>
    <w:rsid w:val="00237B55"/>
    <w:rsid w:val="002408BC"/>
    <w:rsid w:val="002A783B"/>
    <w:rsid w:val="002B6E79"/>
    <w:rsid w:val="002C58FD"/>
    <w:rsid w:val="002D7A69"/>
    <w:rsid w:val="00376592"/>
    <w:rsid w:val="003B2261"/>
    <w:rsid w:val="003F47DC"/>
    <w:rsid w:val="003F6511"/>
    <w:rsid w:val="003F7DE2"/>
    <w:rsid w:val="00452CEF"/>
    <w:rsid w:val="00467871"/>
    <w:rsid w:val="00467E2F"/>
    <w:rsid w:val="004C327E"/>
    <w:rsid w:val="004C6A0B"/>
    <w:rsid w:val="0050623B"/>
    <w:rsid w:val="0050638B"/>
    <w:rsid w:val="005162E5"/>
    <w:rsid w:val="00557031"/>
    <w:rsid w:val="00565F2B"/>
    <w:rsid w:val="00583C24"/>
    <w:rsid w:val="00590A0E"/>
    <w:rsid w:val="005B3E67"/>
    <w:rsid w:val="0062710C"/>
    <w:rsid w:val="00643803"/>
    <w:rsid w:val="006440CA"/>
    <w:rsid w:val="00645A8F"/>
    <w:rsid w:val="006905E6"/>
    <w:rsid w:val="006A4519"/>
    <w:rsid w:val="006B2E12"/>
    <w:rsid w:val="006C59E2"/>
    <w:rsid w:val="006D2A6B"/>
    <w:rsid w:val="006E65EB"/>
    <w:rsid w:val="006F37CE"/>
    <w:rsid w:val="00746452"/>
    <w:rsid w:val="0077625A"/>
    <w:rsid w:val="00777DE7"/>
    <w:rsid w:val="007D6EB2"/>
    <w:rsid w:val="007E4A73"/>
    <w:rsid w:val="008151BA"/>
    <w:rsid w:val="00834304"/>
    <w:rsid w:val="0084435B"/>
    <w:rsid w:val="008759F2"/>
    <w:rsid w:val="00885F5C"/>
    <w:rsid w:val="008D54CB"/>
    <w:rsid w:val="0091558F"/>
    <w:rsid w:val="00930682"/>
    <w:rsid w:val="0095144E"/>
    <w:rsid w:val="00960C6C"/>
    <w:rsid w:val="00963BC5"/>
    <w:rsid w:val="009F1E4A"/>
    <w:rsid w:val="00A0275C"/>
    <w:rsid w:val="00A02DCE"/>
    <w:rsid w:val="00A06CAD"/>
    <w:rsid w:val="00A1588C"/>
    <w:rsid w:val="00A15C9F"/>
    <w:rsid w:val="00A63A25"/>
    <w:rsid w:val="00A64EB5"/>
    <w:rsid w:val="00A9113F"/>
    <w:rsid w:val="00A95E2E"/>
    <w:rsid w:val="00AC15CE"/>
    <w:rsid w:val="00AF797B"/>
    <w:rsid w:val="00B1381A"/>
    <w:rsid w:val="00B40B4E"/>
    <w:rsid w:val="00B5184C"/>
    <w:rsid w:val="00BA15D4"/>
    <w:rsid w:val="00BE6BA5"/>
    <w:rsid w:val="00C2279D"/>
    <w:rsid w:val="00C32F0F"/>
    <w:rsid w:val="00C57365"/>
    <w:rsid w:val="00C95D09"/>
    <w:rsid w:val="00CD1BCA"/>
    <w:rsid w:val="00D10A16"/>
    <w:rsid w:val="00D363B1"/>
    <w:rsid w:val="00D44636"/>
    <w:rsid w:val="00D559CA"/>
    <w:rsid w:val="00DA3EA0"/>
    <w:rsid w:val="00DC41B5"/>
    <w:rsid w:val="00DF4CDB"/>
    <w:rsid w:val="00DF58A6"/>
    <w:rsid w:val="00E00134"/>
    <w:rsid w:val="00E0180E"/>
    <w:rsid w:val="00E0224F"/>
    <w:rsid w:val="00E448AB"/>
    <w:rsid w:val="00E46688"/>
    <w:rsid w:val="00E52D03"/>
    <w:rsid w:val="00E56C1F"/>
    <w:rsid w:val="00E721E0"/>
    <w:rsid w:val="00EA34F0"/>
    <w:rsid w:val="00EB2B1F"/>
    <w:rsid w:val="00EF6A9E"/>
    <w:rsid w:val="00F0529B"/>
    <w:rsid w:val="00F05600"/>
    <w:rsid w:val="00F12666"/>
    <w:rsid w:val="00F928A4"/>
    <w:rsid w:val="00F92EC1"/>
    <w:rsid w:val="00FB0C55"/>
    <w:rsid w:val="00FC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144A"/>
  <w15:chartTrackingRefBased/>
  <w15:docId w15:val="{29A23EA1-30EA-2C4C-A67F-2EC1AAE6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nl-NL" w:eastAsia="ja-JP" w:bidi="nl-N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17058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</w:r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i/>
      <w:sz w:val="48"/>
    </w:rPr>
  </w:style>
  <w:style w:type="paragraph" w:styleId="Datum">
    <w:name w:val="Date"/>
    <w:basedOn w:val="Standaard"/>
    <w:next w:val="Kop1"/>
    <w:link w:val="Datum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Pr>
      <w:sz w:val="32"/>
    </w:rPr>
  </w:style>
  <w:style w:type="paragraph" w:styleId="Voettekst">
    <w:name w:val="footer"/>
    <w:basedOn w:val="Standaard"/>
    <w:link w:val="Voettekst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VoettekstChar">
    <w:name w:val="Voettekst Char"/>
    <w:basedOn w:val="Standaardalinea-lettertype"/>
    <w:link w:val="Voettekst"/>
    <w:uiPriority w:val="99"/>
    <w:rPr>
      <w:b/>
      <w:sz w:val="36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qFormat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Bijschrift">
    <w:name w:val="caption"/>
    <w:basedOn w:val="Standaard"/>
    <w:next w:val="Standaard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b/>
      <w:i/>
      <w:iCs/>
      <w:sz w:val="3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Cs/>
      <w:sz w:val="36"/>
    </w:rPr>
  </w:style>
  <w:style w:type="character" w:styleId="Zwaar">
    <w:name w:val="Strong"/>
    <w:basedOn w:val="Standaardalinea-lettertype"/>
    <w:uiPriority w:val="22"/>
    <w:semiHidden/>
    <w:unhideWhenUsed/>
    <w:qFormat/>
    <w:rPr>
      <w:b/>
      <w:bCs/>
      <w:color w:val="3A3A3A" w:themeColor="text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Pr>
      <w:i/>
      <w:iCs/>
      <w:color w:val="3A3A3A" w:themeColor="text2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ink">
    <w:name w:val="Hyperlink"/>
    <w:basedOn w:val="Standaardalinea-lettertype"/>
    <w:uiPriority w:val="99"/>
    <w:unhideWhenUsed/>
    <w:rsid w:val="0000382C"/>
    <w:rPr>
      <w:color w:val="36A3B8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3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uidoclaes/Library/Containers/com.microsoft.Word/Data/Library/Application%20Support/Microsoft/Office/16.0/DTS/nl-NL%7b20585A28-0CB4-F743-B998-6EA3BA68C564%7d/%7bB7BA95AF-6621-EF42-B115-7C4030992ABA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91326E-5F6D-C446-AFAB-580822F5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{B7BA95AF-6621-EF42-B115-7C4030992ABA}tf10002077.dotx</Template>
  <TotalTime>1</TotalTime>
  <Pages>9</Pages>
  <Words>731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Claes</dc:creator>
  <cp:keywords/>
  <dc:description/>
  <cp:lastModifiedBy>Guido Claes</cp:lastModifiedBy>
  <cp:revision>2</cp:revision>
  <cp:lastPrinted>2024-05-21T07:24:00Z</cp:lastPrinted>
  <dcterms:created xsi:type="dcterms:W3CDTF">2024-05-21T08:18:00Z</dcterms:created>
  <dcterms:modified xsi:type="dcterms:W3CDTF">2024-05-21T08:18:00Z</dcterms:modified>
</cp:coreProperties>
</file>